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B52" w:rsidRPr="00B71EFC" w:rsidRDefault="00594B52" w:rsidP="00594B52">
      <w:pPr>
        <w:rPr>
          <w:b/>
          <w:sz w:val="30"/>
          <w:szCs w:val="36"/>
          <w:lang w:val="en-US"/>
        </w:rPr>
      </w:pPr>
    </w:p>
    <w:p w:rsidR="00594B52" w:rsidRDefault="00594B52" w:rsidP="00594B52">
      <w:pPr>
        <w:tabs>
          <w:tab w:val="left" w:pos="2595"/>
        </w:tabs>
        <w:spacing w:line="360" w:lineRule="auto"/>
        <w:rPr>
          <w:rFonts w:ascii=".VnCommercial Script" w:hAnsi=".VnCommercial Script"/>
          <w:b/>
          <w:sz w:val="2"/>
          <w:lang w:val="en-US"/>
        </w:rPr>
      </w:pPr>
    </w:p>
    <w:p w:rsidR="008F4959" w:rsidRPr="00975B2C" w:rsidRDefault="008F4959" w:rsidP="00594B52">
      <w:pPr>
        <w:tabs>
          <w:tab w:val="left" w:pos="2595"/>
        </w:tabs>
        <w:spacing w:line="360" w:lineRule="auto"/>
        <w:rPr>
          <w:rFonts w:ascii=".VnCommercial Script" w:hAnsi=".VnCommercial Script"/>
          <w:b/>
          <w:sz w:val="2"/>
          <w:lang w:val="en-US"/>
        </w:rPr>
      </w:pPr>
    </w:p>
    <w:p w:rsidR="008F4959" w:rsidRPr="007F18BF" w:rsidRDefault="007F18BF" w:rsidP="00575971">
      <w:pPr>
        <w:spacing w:line="312" w:lineRule="auto"/>
        <w:jc w:val="center"/>
        <w:rPr>
          <w:rFonts w:ascii=".VnAristote" w:hAnsi=".VnAristote"/>
          <w:b/>
          <w:color w:val="FF0000"/>
          <w:sz w:val="98"/>
          <w:szCs w:val="88"/>
          <w:lang w:val="en-US"/>
        </w:rPr>
      </w:pPr>
      <w:r w:rsidRPr="007F18BF">
        <w:rPr>
          <w:rFonts w:ascii=".VnAristote" w:hAnsi=".VnAristote"/>
          <w:b/>
          <w:color w:val="FF0000"/>
          <w:sz w:val="98"/>
          <w:szCs w:val="88"/>
          <w:lang w:val="en-US"/>
        </w:rPr>
        <w:t>Th­ mêi</w:t>
      </w:r>
    </w:p>
    <w:p w:rsidR="006324A0" w:rsidRPr="007F18BF" w:rsidRDefault="006324A0" w:rsidP="007F18BF">
      <w:pPr>
        <w:spacing w:after="0" w:line="360" w:lineRule="auto"/>
        <w:jc w:val="center"/>
        <w:rPr>
          <w:b/>
          <w:sz w:val="38"/>
          <w:szCs w:val="32"/>
          <w:lang w:val="en-US"/>
        </w:rPr>
      </w:pPr>
      <w:r w:rsidRPr="007F18BF">
        <w:rPr>
          <w:b/>
          <w:sz w:val="38"/>
          <w:szCs w:val="32"/>
          <w:lang w:val="en-US"/>
        </w:rPr>
        <w:t xml:space="preserve">BAN TỔ CHỨC CUỘC THI </w:t>
      </w:r>
    </w:p>
    <w:p w:rsidR="00575971" w:rsidRDefault="006324A0" w:rsidP="007F18BF">
      <w:pPr>
        <w:spacing w:after="0" w:line="360" w:lineRule="auto"/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VÔ ĐỊCH TOÁN CẤP TRUNG HỌC ÚC MỞ RỘNG</w:t>
      </w:r>
      <w:r w:rsidR="00D56CE5" w:rsidRPr="00D56CE5">
        <w:rPr>
          <w:b/>
          <w:sz w:val="32"/>
          <w:szCs w:val="32"/>
          <w:lang w:val="en-US"/>
        </w:rPr>
        <w:t xml:space="preserve"> (AIMO)</w:t>
      </w:r>
    </w:p>
    <w:p w:rsidR="00D56CE5" w:rsidRPr="00D33FB0" w:rsidRDefault="00D56CE5" w:rsidP="007F18BF">
      <w:pPr>
        <w:spacing w:line="360" w:lineRule="auto"/>
        <w:jc w:val="center"/>
        <w:rPr>
          <w:b/>
          <w:sz w:val="36"/>
          <w:szCs w:val="36"/>
          <w:lang w:val="en-US"/>
        </w:rPr>
      </w:pPr>
      <w:r w:rsidRPr="00D33FB0">
        <w:rPr>
          <w:b/>
          <w:sz w:val="36"/>
          <w:szCs w:val="36"/>
          <w:lang w:val="en-US"/>
        </w:rPr>
        <w:t>Trân trọng kính mời:</w:t>
      </w:r>
    </w:p>
    <w:p w:rsidR="00D56CE5" w:rsidRPr="007F18BF" w:rsidRDefault="004A7DB4" w:rsidP="00575971">
      <w:pPr>
        <w:spacing w:line="312" w:lineRule="auto"/>
        <w:jc w:val="center"/>
        <w:rPr>
          <w:rFonts w:ascii=".VnAristote" w:hAnsi=".VnAristote"/>
          <w:b/>
          <w:color w:val="0070C0"/>
          <w:sz w:val="56"/>
          <w:szCs w:val="50"/>
          <w:lang w:val="en-US"/>
        </w:rPr>
      </w:pPr>
      <w:r>
        <w:rPr>
          <w:rFonts w:ascii=".VnAristote" w:hAnsi=".VnAristote"/>
          <w:b/>
          <w:color w:val="0070C0"/>
          <w:sz w:val="56"/>
          <w:szCs w:val="50"/>
          <w:lang w:val="en-US"/>
        </w:rPr>
        <w:t xml:space="preserve"> C¸c </w:t>
      </w:r>
      <w:r w:rsidR="007F18BF" w:rsidRPr="007F18BF">
        <w:rPr>
          <w:rFonts w:ascii=".VnAristote" w:hAnsi=".VnAristote"/>
          <w:b/>
          <w:color w:val="0070C0"/>
          <w:sz w:val="56"/>
          <w:szCs w:val="50"/>
          <w:lang w:val="en-US"/>
        </w:rPr>
        <w:t xml:space="preserve">Tr­êng </w:t>
      </w:r>
      <w:r>
        <w:rPr>
          <w:rFonts w:ascii=".VnAristote" w:hAnsi=".VnAristote"/>
          <w:b/>
          <w:color w:val="0070C0"/>
          <w:sz w:val="56"/>
          <w:szCs w:val="50"/>
          <w:lang w:val="en-US"/>
        </w:rPr>
        <w:t>THCS thuéc QuËn</w:t>
      </w:r>
      <w:bookmarkStart w:id="0" w:name="_GoBack"/>
      <w:bookmarkEnd w:id="0"/>
      <w:r w:rsidR="007F18BF" w:rsidRPr="007F18BF">
        <w:rPr>
          <w:rFonts w:ascii=".VnAristote" w:hAnsi=".VnAristote"/>
          <w:b/>
          <w:color w:val="0070C0"/>
          <w:sz w:val="56"/>
          <w:szCs w:val="50"/>
          <w:lang w:val="en-US"/>
        </w:rPr>
        <w:t xml:space="preserve"> Long Biªn</w:t>
      </w:r>
    </w:p>
    <w:p w:rsidR="00D56CE5" w:rsidRDefault="004670F7" w:rsidP="004670F7">
      <w:pPr>
        <w:spacing w:line="312" w:lineRule="auto"/>
        <w:jc w:val="center"/>
        <w:rPr>
          <w:b/>
          <w:color w:val="C00000"/>
          <w:sz w:val="36"/>
          <w:szCs w:val="40"/>
          <w:lang w:val="en-US"/>
        </w:rPr>
      </w:pPr>
      <w:r w:rsidRPr="007F18BF">
        <w:rPr>
          <w:b/>
          <w:color w:val="C00000"/>
          <w:sz w:val="36"/>
          <w:szCs w:val="40"/>
          <w:lang w:val="en-US"/>
        </w:rPr>
        <w:t>THAM GIA CUỘC THI AIMO NĂM 2017</w:t>
      </w:r>
    </w:p>
    <w:p w:rsidR="007F18BF" w:rsidRPr="007F18BF" w:rsidRDefault="007F18BF" w:rsidP="004670F7">
      <w:pPr>
        <w:spacing w:line="312" w:lineRule="auto"/>
        <w:jc w:val="center"/>
        <w:rPr>
          <w:b/>
          <w:color w:val="C00000"/>
          <w:sz w:val="24"/>
          <w:szCs w:val="40"/>
          <w:lang w:val="en-US"/>
        </w:rPr>
      </w:pPr>
    </w:p>
    <w:p w:rsidR="005C1ED7" w:rsidRPr="007F18BF" w:rsidRDefault="00F738C1" w:rsidP="007F18BF">
      <w:pPr>
        <w:pStyle w:val="ListParagraph"/>
        <w:spacing w:before="120" w:after="120" w:line="360" w:lineRule="auto"/>
        <w:ind w:left="0" w:firstLine="720"/>
        <w:jc w:val="both"/>
        <w:rPr>
          <w:rFonts w:ascii="Times New Roman" w:hAnsi="Times New Roman" w:cs="Times New Roman"/>
          <w:sz w:val="34"/>
          <w:szCs w:val="36"/>
        </w:rPr>
      </w:pPr>
      <w:r w:rsidRPr="007F18BF">
        <w:rPr>
          <w:rFonts w:ascii="Times New Roman" w:hAnsi="Times New Roman" w:cs="Times New Roman"/>
          <w:b/>
          <w:sz w:val="34"/>
          <w:szCs w:val="36"/>
        </w:rPr>
        <w:t>Mục đích:</w:t>
      </w:r>
      <w:r w:rsidRPr="007F18BF">
        <w:rPr>
          <w:rFonts w:ascii="Times New Roman" w:hAnsi="Times New Roman" w:cs="Times New Roman"/>
          <w:sz w:val="34"/>
          <w:szCs w:val="36"/>
        </w:rPr>
        <w:t xml:space="preserve"> </w:t>
      </w:r>
      <w:r w:rsidR="0008472D" w:rsidRPr="007F18BF">
        <w:rPr>
          <w:rFonts w:ascii="Times New Roman" w:hAnsi="Times New Roman" w:cs="Times New Roman"/>
          <w:sz w:val="34"/>
          <w:szCs w:val="36"/>
        </w:rPr>
        <w:t>N</w:t>
      </w:r>
      <w:r w:rsidR="00270818" w:rsidRPr="007F18BF">
        <w:rPr>
          <w:rFonts w:ascii="Times New Roman" w:hAnsi="Times New Roman" w:cs="Times New Roman"/>
          <w:sz w:val="34"/>
          <w:szCs w:val="36"/>
        </w:rPr>
        <w:t xml:space="preserve">hằm </w:t>
      </w:r>
      <w:r w:rsidRPr="007F18BF">
        <w:rPr>
          <w:rFonts w:ascii="Times New Roman" w:hAnsi="Times New Roman" w:cs="Times New Roman"/>
          <w:sz w:val="34"/>
          <w:szCs w:val="36"/>
        </w:rPr>
        <w:t>thúc đẩy phong trào học Toán và họ</w:t>
      </w:r>
      <w:r w:rsidR="00E92F9A" w:rsidRPr="007F18BF">
        <w:rPr>
          <w:rFonts w:ascii="Times New Roman" w:hAnsi="Times New Roman" w:cs="Times New Roman"/>
          <w:sz w:val="34"/>
          <w:szCs w:val="36"/>
        </w:rPr>
        <w:t>c T</w:t>
      </w:r>
      <w:r w:rsidRPr="007F18BF">
        <w:rPr>
          <w:rFonts w:ascii="Times New Roman" w:hAnsi="Times New Roman" w:cs="Times New Roman"/>
          <w:sz w:val="34"/>
          <w:szCs w:val="36"/>
        </w:rPr>
        <w:t>oán bằng tiếng</w:t>
      </w:r>
      <w:r w:rsidR="005A1A25" w:rsidRPr="007F18BF">
        <w:rPr>
          <w:rFonts w:ascii="Times New Roman" w:hAnsi="Times New Roman" w:cs="Times New Roman"/>
          <w:sz w:val="34"/>
          <w:szCs w:val="36"/>
        </w:rPr>
        <w:t xml:space="preserve"> </w:t>
      </w:r>
      <w:r w:rsidRPr="007F18BF">
        <w:rPr>
          <w:rFonts w:ascii="Times New Roman" w:hAnsi="Times New Roman" w:cs="Times New Roman"/>
          <w:sz w:val="34"/>
          <w:szCs w:val="36"/>
        </w:rPr>
        <w:t>Anh một cách hiệu quả</w:t>
      </w:r>
      <w:r w:rsidR="00270818" w:rsidRPr="007F18BF">
        <w:rPr>
          <w:rFonts w:ascii="Times New Roman" w:hAnsi="Times New Roman" w:cs="Times New Roman"/>
          <w:sz w:val="34"/>
          <w:szCs w:val="36"/>
        </w:rPr>
        <w:t xml:space="preserve">, </w:t>
      </w:r>
      <w:r w:rsidR="00D55117" w:rsidRPr="007F18BF">
        <w:rPr>
          <w:rFonts w:ascii="Times New Roman" w:hAnsi="Times New Roman" w:cs="Times New Roman"/>
          <w:sz w:val="34"/>
          <w:szCs w:val="36"/>
        </w:rPr>
        <w:t>tạo</w:t>
      </w:r>
      <w:r w:rsidRPr="007F18BF">
        <w:rPr>
          <w:rFonts w:ascii="Times New Roman" w:hAnsi="Times New Roman" w:cs="Times New Roman"/>
          <w:sz w:val="34"/>
          <w:szCs w:val="36"/>
        </w:rPr>
        <w:t xml:space="preserve"> cơ hội cọ sát và tìm hiểu về các cuộc thi học sinh giỏ</w:t>
      </w:r>
      <w:r w:rsidR="00621AEC" w:rsidRPr="007F18BF">
        <w:rPr>
          <w:rFonts w:ascii="Times New Roman" w:hAnsi="Times New Roman" w:cs="Times New Roman"/>
          <w:sz w:val="34"/>
          <w:szCs w:val="36"/>
        </w:rPr>
        <w:t>i T</w:t>
      </w:r>
      <w:r w:rsidRPr="007F18BF">
        <w:rPr>
          <w:rFonts w:ascii="Times New Roman" w:hAnsi="Times New Roman" w:cs="Times New Roman"/>
          <w:sz w:val="34"/>
          <w:szCs w:val="36"/>
        </w:rPr>
        <w:t>oán của các nước phát triển</w:t>
      </w:r>
      <w:r w:rsidR="009727D0" w:rsidRPr="007F18BF">
        <w:rPr>
          <w:rFonts w:ascii="Times New Roman" w:hAnsi="Times New Roman" w:cs="Times New Roman"/>
          <w:sz w:val="34"/>
          <w:szCs w:val="36"/>
        </w:rPr>
        <w:t xml:space="preserve"> đồng thời t</w:t>
      </w:r>
      <w:r w:rsidRPr="007F18BF">
        <w:rPr>
          <w:rFonts w:ascii="Times New Roman" w:hAnsi="Times New Roman" w:cs="Times New Roman"/>
          <w:sz w:val="34"/>
          <w:szCs w:val="36"/>
        </w:rPr>
        <w:t>ăng khả năng hội nhập vớ</w:t>
      </w:r>
      <w:r w:rsidR="00FE737A" w:rsidRPr="007F18BF">
        <w:rPr>
          <w:rFonts w:ascii="Times New Roman" w:hAnsi="Times New Roman" w:cs="Times New Roman"/>
          <w:sz w:val="34"/>
          <w:szCs w:val="36"/>
        </w:rPr>
        <w:t>i</w:t>
      </w:r>
      <w:r w:rsidRPr="007F18BF">
        <w:rPr>
          <w:rFonts w:ascii="Times New Roman" w:hAnsi="Times New Roman" w:cs="Times New Roman"/>
          <w:sz w:val="34"/>
          <w:szCs w:val="36"/>
        </w:rPr>
        <w:t xml:space="preserve"> học sinh trên toàn thế giới</w:t>
      </w:r>
      <w:r w:rsidR="0038153A" w:rsidRPr="007F18BF">
        <w:rPr>
          <w:rFonts w:ascii="Times New Roman" w:hAnsi="Times New Roman" w:cs="Times New Roman"/>
          <w:sz w:val="34"/>
          <w:szCs w:val="36"/>
        </w:rPr>
        <w:t>.</w:t>
      </w:r>
    </w:p>
    <w:p w:rsidR="007F18BF" w:rsidRPr="007F18BF" w:rsidRDefault="007F18BF" w:rsidP="007F18BF">
      <w:pPr>
        <w:pStyle w:val="ListParagraph"/>
        <w:spacing w:before="120" w:after="120" w:line="360" w:lineRule="auto"/>
        <w:ind w:left="0"/>
        <w:jc w:val="both"/>
        <w:rPr>
          <w:sz w:val="10"/>
        </w:rPr>
      </w:pPr>
    </w:p>
    <w:p w:rsidR="005C1ED7" w:rsidRPr="007F18BF" w:rsidRDefault="0038153A" w:rsidP="007F18BF">
      <w:pPr>
        <w:pStyle w:val="ListParagraph"/>
        <w:spacing w:before="120" w:after="120" w:line="360" w:lineRule="auto"/>
        <w:ind w:left="0" w:firstLine="720"/>
        <w:jc w:val="both"/>
        <w:rPr>
          <w:rFonts w:ascii="Times New Roman" w:hAnsi="Times New Roman" w:cs="Times New Roman"/>
          <w:sz w:val="34"/>
          <w:szCs w:val="36"/>
        </w:rPr>
      </w:pPr>
      <w:r w:rsidRPr="007F18BF">
        <w:rPr>
          <w:rFonts w:ascii="Times New Roman" w:hAnsi="Times New Roman" w:cs="Times New Roman"/>
          <w:b/>
          <w:sz w:val="34"/>
          <w:szCs w:val="36"/>
        </w:rPr>
        <w:t>Thờ</w:t>
      </w:r>
      <w:r w:rsidR="00FE737A" w:rsidRPr="007F18BF">
        <w:rPr>
          <w:rFonts w:ascii="Times New Roman" w:hAnsi="Times New Roman" w:cs="Times New Roman"/>
          <w:b/>
          <w:sz w:val="34"/>
          <w:szCs w:val="36"/>
        </w:rPr>
        <w:t>i gian</w:t>
      </w:r>
      <w:r w:rsidRPr="007F18BF">
        <w:rPr>
          <w:rFonts w:ascii="Times New Roman" w:hAnsi="Times New Roman" w:cs="Times New Roman"/>
          <w:b/>
          <w:sz w:val="34"/>
          <w:szCs w:val="36"/>
        </w:rPr>
        <w:t>:</w:t>
      </w:r>
      <w:r w:rsidR="0012247C" w:rsidRPr="007F18BF">
        <w:rPr>
          <w:rFonts w:ascii="Times New Roman" w:hAnsi="Times New Roman" w:cs="Times New Roman"/>
          <w:sz w:val="34"/>
          <w:szCs w:val="36"/>
        </w:rPr>
        <w:t xml:space="preserve"> </w:t>
      </w:r>
      <w:r w:rsidR="00143315" w:rsidRPr="007F18BF">
        <w:rPr>
          <w:rFonts w:ascii="Times New Roman" w:hAnsi="Times New Roman" w:cs="Times New Roman"/>
          <w:sz w:val="34"/>
          <w:szCs w:val="36"/>
        </w:rPr>
        <w:t>7 giờ</w:t>
      </w:r>
      <w:r w:rsidR="00485073" w:rsidRPr="007F18BF">
        <w:rPr>
          <w:rFonts w:ascii="Times New Roman" w:hAnsi="Times New Roman" w:cs="Times New Roman"/>
          <w:sz w:val="34"/>
          <w:szCs w:val="36"/>
        </w:rPr>
        <w:t xml:space="preserve"> 15</w:t>
      </w:r>
      <w:r w:rsidR="00143315" w:rsidRPr="007F18BF">
        <w:rPr>
          <w:rFonts w:ascii="Times New Roman" w:hAnsi="Times New Roman" w:cs="Times New Roman"/>
          <w:sz w:val="34"/>
          <w:szCs w:val="36"/>
        </w:rPr>
        <w:t xml:space="preserve"> phút</w:t>
      </w:r>
      <w:r w:rsidRPr="007F18BF">
        <w:rPr>
          <w:rFonts w:ascii="Times New Roman" w:hAnsi="Times New Roman" w:cs="Times New Roman"/>
          <w:sz w:val="34"/>
          <w:szCs w:val="36"/>
        </w:rPr>
        <w:t xml:space="preserve"> ngày 17 tháng 09 năm 2017</w:t>
      </w:r>
      <w:r w:rsidR="00485073" w:rsidRPr="007F18BF">
        <w:rPr>
          <w:rFonts w:ascii="Times New Roman" w:hAnsi="Times New Roman" w:cs="Times New Roman"/>
          <w:sz w:val="34"/>
          <w:szCs w:val="36"/>
        </w:rPr>
        <w:t xml:space="preserve"> (C</w:t>
      </w:r>
      <w:r w:rsidR="00143315" w:rsidRPr="007F18BF">
        <w:rPr>
          <w:rFonts w:ascii="Times New Roman" w:hAnsi="Times New Roman" w:cs="Times New Roman"/>
          <w:sz w:val="34"/>
          <w:szCs w:val="36"/>
        </w:rPr>
        <w:t>hủ nhật)</w:t>
      </w:r>
      <w:r w:rsidR="00E75E4F" w:rsidRPr="007F18BF">
        <w:rPr>
          <w:rFonts w:ascii="Times New Roman" w:hAnsi="Times New Roman" w:cs="Times New Roman"/>
          <w:sz w:val="34"/>
          <w:szCs w:val="36"/>
        </w:rPr>
        <w:t>.</w:t>
      </w:r>
    </w:p>
    <w:p w:rsidR="005C1ED7" w:rsidRPr="007F18BF" w:rsidRDefault="005C1ED7" w:rsidP="007F18BF">
      <w:pPr>
        <w:pStyle w:val="ListParagraph"/>
        <w:spacing w:before="120" w:after="120" w:line="360" w:lineRule="auto"/>
        <w:ind w:left="0"/>
        <w:jc w:val="both"/>
        <w:rPr>
          <w:rFonts w:ascii="Times New Roman" w:hAnsi="Times New Roman" w:cs="Times New Roman"/>
          <w:sz w:val="10"/>
          <w:szCs w:val="36"/>
        </w:rPr>
      </w:pPr>
    </w:p>
    <w:p w:rsidR="00880607" w:rsidRPr="007F18BF" w:rsidRDefault="0038153A" w:rsidP="007F18BF">
      <w:pPr>
        <w:pStyle w:val="ListParagraph"/>
        <w:spacing w:before="120" w:after="120" w:line="360" w:lineRule="auto"/>
        <w:ind w:left="0" w:firstLine="720"/>
        <w:jc w:val="both"/>
        <w:rPr>
          <w:rFonts w:ascii="Times New Roman" w:hAnsi="Times New Roman" w:cs="Times New Roman"/>
          <w:sz w:val="34"/>
          <w:szCs w:val="36"/>
        </w:rPr>
      </w:pPr>
      <w:r w:rsidRPr="007F18BF">
        <w:rPr>
          <w:rFonts w:ascii="Times New Roman" w:hAnsi="Times New Roman" w:cs="Times New Roman"/>
          <w:b/>
          <w:sz w:val="34"/>
          <w:szCs w:val="36"/>
        </w:rPr>
        <w:t>Địa điểm:</w:t>
      </w:r>
      <w:r w:rsidRPr="007F18BF">
        <w:rPr>
          <w:rFonts w:ascii="Times New Roman" w:hAnsi="Times New Roman" w:cs="Times New Roman"/>
          <w:sz w:val="34"/>
          <w:szCs w:val="36"/>
        </w:rPr>
        <w:t xml:space="preserve"> Trường THCS Cầu Giấy</w:t>
      </w:r>
      <w:r w:rsidR="00E75E4F" w:rsidRPr="007F18BF">
        <w:rPr>
          <w:rFonts w:ascii="Times New Roman" w:hAnsi="Times New Roman" w:cs="Times New Roman"/>
          <w:sz w:val="34"/>
          <w:szCs w:val="36"/>
        </w:rPr>
        <w:t>.</w:t>
      </w:r>
      <w:r w:rsidRPr="007F18BF">
        <w:rPr>
          <w:rFonts w:ascii="Times New Roman" w:hAnsi="Times New Roman" w:cs="Times New Roman"/>
          <w:sz w:val="34"/>
          <w:szCs w:val="36"/>
        </w:rPr>
        <w:t xml:space="preserve"> </w:t>
      </w:r>
    </w:p>
    <w:p w:rsidR="0038153A" w:rsidRPr="007F18BF" w:rsidRDefault="0038153A" w:rsidP="007F18BF">
      <w:pPr>
        <w:pStyle w:val="ListParagraph"/>
        <w:spacing w:before="120" w:after="120" w:line="360" w:lineRule="auto"/>
        <w:ind w:left="0" w:firstLine="720"/>
        <w:jc w:val="both"/>
        <w:rPr>
          <w:rFonts w:ascii="Times New Roman" w:hAnsi="Times New Roman" w:cs="Times New Roman"/>
          <w:i/>
          <w:sz w:val="34"/>
          <w:szCs w:val="36"/>
        </w:rPr>
      </w:pPr>
      <w:r w:rsidRPr="007F18BF">
        <w:rPr>
          <w:rFonts w:ascii="Times New Roman" w:hAnsi="Times New Roman" w:cs="Times New Roman"/>
          <w:i/>
          <w:sz w:val="34"/>
          <w:szCs w:val="36"/>
        </w:rPr>
        <w:t>(Số 76 - Trương Công Giai - Dịch Vọng - Cầu Giấ</w:t>
      </w:r>
      <w:r w:rsidR="00BA2518" w:rsidRPr="007F18BF">
        <w:rPr>
          <w:rFonts w:ascii="Times New Roman" w:hAnsi="Times New Roman" w:cs="Times New Roman"/>
          <w:i/>
          <w:sz w:val="34"/>
          <w:szCs w:val="36"/>
        </w:rPr>
        <w:t>y -</w:t>
      </w:r>
      <w:r w:rsidRPr="007F18BF">
        <w:rPr>
          <w:rFonts w:ascii="Times New Roman" w:hAnsi="Times New Roman" w:cs="Times New Roman"/>
          <w:i/>
          <w:sz w:val="34"/>
          <w:szCs w:val="36"/>
        </w:rPr>
        <w:t xml:space="preserve"> Hà Nội)</w:t>
      </w:r>
    </w:p>
    <w:p w:rsidR="00BE4A5E" w:rsidRPr="007F18BF" w:rsidRDefault="00E430FE" w:rsidP="007F18BF">
      <w:pPr>
        <w:spacing w:before="240" w:after="240" w:line="312" w:lineRule="auto"/>
        <w:jc w:val="center"/>
        <w:rPr>
          <w:sz w:val="34"/>
          <w:szCs w:val="36"/>
          <w:lang w:val="en-US"/>
        </w:rPr>
      </w:pPr>
      <w:r w:rsidRPr="007F18BF">
        <w:rPr>
          <w:sz w:val="34"/>
          <w:szCs w:val="36"/>
          <w:lang w:val="en-US"/>
        </w:rPr>
        <w:t>Rất mong được sự quan tâm và tham gia của quý trường!</w:t>
      </w:r>
    </w:p>
    <w:p w:rsidR="00594B52" w:rsidRPr="00EA3A6C" w:rsidRDefault="00AF5964" w:rsidP="007F18BF">
      <w:pPr>
        <w:spacing w:after="0" w:line="240" w:lineRule="auto"/>
        <w:rPr>
          <w:b/>
          <w:sz w:val="32"/>
          <w:szCs w:val="32"/>
          <w:lang w:val="en-US"/>
        </w:rPr>
      </w:pPr>
      <w:r w:rsidRPr="009B0D14">
        <w:rPr>
          <w:rFonts w:ascii=".VnCommercial Script" w:hAnsi=".VnCommercial Script"/>
          <w:sz w:val="32"/>
          <w:szCs w:val="32"/>
          <w:lang w:val="en-US"/>
        </w:rPr>
        <w:t xml:space="preserve">    </w:t>
      </w:r>
      <w:r w:rsidR="00594B52" w:rsidRPr="009B0D14">
        <w:rPr>
          <w:rFonts w:ascii=".VnCommercial Script" w:hAnsi=".VnCommercial Script"/>
          <w:sz w:val="32"/>
          <w:szCs w:val="32"/>
          <w:lang w:val="en-US"/>
        </w:rPr>
        <w:t xml:space="preserve"> </w:t>
      </w:r>
      <w:r w:rsidR="00594B52" w:rsidRPr="009B0D14">
        <w:rPr>
          <w:b/>
          <w:sz w:val="32"/>
          <w:szCs w:val="32"/>
          <w:lang w:val="en-US"/>
        </w:rPr>
        <w:t xml:space="preserve">                                     </w:t>
      </w:r>
      <w:r w:rsidR="009B0D14" w:rsidRPr="009B0D14">
        <w:rPr>
          <w:b/>
          <w:sz w:val="32"/>
          <w:szCs w:val="32"/>
          <w:lang w:val="en-US"/>
        </w:rPr>
        <w:t xml:space="preserve">                            </w:t>
      </w:r>
      <w:r w:rsidR="007F18BF">
        <w:rPr>
          <w:b/>
          <w:sz w:val="32"/>
          <w:szCs w:val="32"/>
          <w:lang w:val="en-US"/>
        </w:rPr>
        <w:t xml:space="preserve">  </w:t>
      </w:r>
      <w:r w:rsidR="009B0D14" w:rsidRPr="009B0D14">
        <w:rPr>
          <w:b/>
          <w:sz w:val="32"/>
          <w:szCs w:val="32"/>
          <w:lang w:val="en-US"/>
        </w:rPr>
        <w:t xml:space="preserve"> </w:t>
      </w:r>
      <w:r w:rsidR="00594B52" w:rsidRPr="00EA3A6C">
        <w:rPr>
          <w:b/>
          <w:sz w:val="32"/>
          <w:szCs w:val="32"/>
          <w:lang w:val="en-US"/>
        </w:rPr>
        <w:t>TM. BAN TỔ CHỨC</w:t>
      </w:r>
    </w:p>
    <w:p w:rsidR="00594B52" w:rsidRPr="009F6735" w:rsidRDefault="00594B52" w:rsidP="007F18BF">
      <w:pPr>
        <w:spacing w:after="0" w:line="240" w:lineRule="auto"/>
        <w:rPr>
          <w:b/>
          <w:sz w:val="36"/>
          <w:szCs w:val="36"/>
          <w:lang w:val="en-US"/>
        </w:rPr>
      </w:pPr>
      <w:r w:rsidRPr="00EA3A6C">
        <w:rPr>
          <w:b/>
          <w:sz w:val="32"/>
          <w:szCs w:val="32"/>
          <w:lang w:val="en-US"/>
        </w:rPr>
        <w:t xml:space="preserve">                                         </w:t>
      </w:r>
      <w:r w:rsidR="009F6735" w:rsidRPr="00EA3A6C">
        <w:rPr>
          <w:b/>
          <w:sz w:val="32"/>
          <w:szCs w:val="32"/>
          <w:lang w:val="en-US"/>
        </w:rPr>
        <w:t xml:space="preserve">                           </w:t>
      </w:r>
      <w:r w:rsidR="00EA3A6C">
        <w:rPr>
          <w:b/>
          <w:sz w:val="32"/>
          <w:szCs w:val="32"/>
          <w:lang w:val="en-US"/>
        </w:rPr>
        <w:t xml:space="preserve">         </w:t>
      </w:r>
      <w:r w:rsidR="007F18BF">
        <w:rPr>
          <w:b/>
          <w:sz w:val="32"/>
          <w:szCs w:val="32"/>
          <w:lang w:val="en-US"/>
        </w:rPr>
        <w:t xml:space="preserve"> </w:t>
      </w:r>
      <w:r w:rsidRPr="00EA3A6C">
        <w:rPr>
          <w:b/>
          <w:sz w:val="32"/>
          <w:szCs w:val="32"/>
          <w:lang w:val="en-US"/>
        </w:rPr>
        <w:t>HIỆU TRƯỞNG</w:t>
      </w:r>
    </w:p>
    <w:p w:rsidR="00594B52" w:rsidRPr="00981C63" w:rsidRDefault="00594B52" w:rsidP="00594B52">
      <w:pPr>
        <w:rPr>
          <w:b/>
          <w:sz w:val="24"/>
          <w:szCs w:val="36"/>
          <w:lang w:val="en-US"/>
        </w:rPr>
      </w:pPr>
    </w:p>
    <w:p w:rsidR="00594B52" w:rsidRDefault="00981C63" w:rsidP="00594B52">
      <w:r>
        <w:rPr>
          <w:i/>
          <w:sz w:val="36"/>
          <w:szCs w:val="36"/>
          <w:lang w:val="en-US"/>
        </w:rPr>
        <w:t xml:space="preserve">                                                                           </w:t>
      </w:r>
      <w:r w:rsidRPr="00981C63">
        <w:rPr>
          <w:i/>
          <w:sz w:val="36"/>
          <w:szCs w:val="36"/>
          <w:lang w:val="en-US"/>
        </w:rPr>
        <w:t>(Đã ký)</w:t>
      </w:r>
    </w:p>
    <w:p w:rsidR="00981C63" w:rsidRPr="00981C63" w:rsidRDefault="00981C63" w:rsidP="00594B52">
      <w:pPr>
        <w:rPr>
          <w:sz w:val="4"/>
        </w:rPr>
      </w:pPr>
    </w:p>
    <w:p w:rsidR="00981C63" w:rsidRPr="009F6735" w:rsidRDefault="00594B52" w:rsidP="004A7DB4">
      <w:pPr>
        <w:ind w:firstLine="720"/>
        <w:rPr>
          <w:b/>
          <w:sz w:val="36"/>
          <w:szCs w:val="36"/>
          <w:lang w:val="en-US"/>
        </w:rPr>
      </w:pPr>
      <w:r w:rsidRPr="004A7DB4">
        <w:rPr>
          <w:b/>
          <w:sz w:val="36"/>
          <w:szCs w:val="36"/>
        </w:rPr>
        <w:t xml:space="preserve">                              </w:t>
      </w:r>
      <w:r w:rsidR="001B7F68" w:rsidRPr="004A7DB4">
        <w:rPr>
          <w:b/>
          <w:sz w:val="36"/>
          <w:szCs w:val="36"/>
        </w:rPr>
        <w:t xml:space="preserve">                          </w:t>
      </w:r>
      <w:r w:rsidR="00BE4A5E" w:rsidRPr="004A7DB4">
        <w:rPr>
          <w:b/>
          <w:sz w:val="36"/>
          <w:szCs w:val="36"/>
        </w:rPr>
        <w:t xml:space="preserve">       </w:t>
      </w:r>
      <w:r w:rsidRPr="004A7DB4">
        <w:rPr>
          <w:b/>
          <w:sz w:val="36"/>
          <w:szCs w:val="36"/>
        </w:rPr>
        <w:t>Lê Kim Anh</w:t>
      </w:r>
      <w:r w:rsidR="00981C63" w:rsidRPr="009B0D14">
        <w:rPr>
          <w:b/>
          <w:sz w:val="32"/>
          <w:szCs w:val="32"/>
          <w:lang w:val="en-US"/>
        </w:rPr>
        <w:t xml:space="preserve">                     </w:t>
      </w:r>
      <w:r w:rsidR="00981C63">
        <w:rPr>
          <w:b/>
          <w:sz w:val="32"/>
          <w:szCs w:val="32"/>
          <w:lang w:val="en-US"/>
        </w:rPr>
        <w:t xml:space="preserve">  </w:t>
      </w:r>
      <w:r w:rsidR="00981C63" w:rsidRPr="009B0D14">
        <w:rPr>
          <w:b/>
          <w:sz w:val="32"/>
          <w:szCs w:val="32"/>
          <w:lang w:val="en-US"/>
        </w:rPr>
        <w:t xml:space="preserve"> </w:t>
      </w:r>
    </w:p>
    <w:p w:rsidR="00981C63" w:rsidRPr="00981C63" w:rsidRDefault="00981C63" w:rsidP="00981C63">
      <w:pPr>
        <w:rPr>
          <w:b/>
          <w:szCs w:val="36"/>
          <w:lang w:val="en-US"/>
        </w:rPr>
      </w:pPr>
    </w:p>
    <w:p w:rsidR="008F4959" w:rsidRPr="004A7DB4" w:rsidRDefault="00981C63" w:rsidP="004A7DB4">
      <w:pPr>
        <w:rPr>
          <w:b/>
          <w:sz w:val="36"/>
          <w:szCs w:val="36"/>
          <w:lang w:val="en-US"/>
        </w:rPr>
      </w:pPr>
      <w:r>
        <w:rPr>
          <w:i/>
          <w:sz w:val="36"/>
          <w:szCs w:val="36"/>
          <w:lang w:val="en-US"/>
        </w:rPr>
        <w:t xml:space="preserve">                                           </w:t>
      </w:r>
      <w:r w:rsidR="004A7DB4">
        <w:rPr>
          <w:i/>
          <w:sz w:val="36"/>
          <w:szCs w:val="36"/>
          <w:lang w:val="en-US"/>
        </w:rPr>
        <w:t xml:space="preserve">                               </w:t>
      </w:r>
    </w:p>
    <w:sectPr w:rsidR="008F4959" w:rsidRPr="004A7DB4" w:rsidSect="00B1472F">
      <w:headerReference w:type="default" r:id="rId8"/>
      <w:pgSz w:w="11906" w:h="16838" w:code="9"/>
      <w:pgMar w:top="142" w:right="1196" w:bottom="142" w:left="124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51D" w:rsidRDefault="0068751D" w:rsidP="006A5F76">
      <w:pPr>
        <w:spacing w:after="0" w:line="240" w:lineRule="auto"/>
      </w:pPr>
      <w:r>
        <w:separator/>
      </w:r>
    </w:p>
  </w:endnote>
  <w:endnote w:type="continuationSeparator" w:id="0">
    <w:p w:rsidR="0068751D" w:rsidRDefault="0068751D" w:rsidP="006A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Commercial Scrip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51D" w:rsidRDefault="0068751D" w:rsidP="006A5F76">
      <w:pPr>
        <w:spacing w:after="0" w:line="240" w:lineRule="auto"/>
      </w:pPr>
      <w:r>
        <w:separator/>
      </w:r>
    </w:p>
  </w:footnote>
  <w:footnote w:type="continuationSeparator" w:id="0">
    <w:p w:rsidR="0068751D" w:rsidRDefault="0068751D" w:rsidP="006A5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F76" w:rsidRPr="00041F14" w:rsidRDefault="00B34AE6" w:rsidP="00041F14">
    <w:pPr>
      <w:pStyle w:val="Header"/>
      <w:jc w:val="center"/>
      <w:rPr>
        <w:b/>
        <w:sz w:val="50"/>
      </w:rPr>
    </w:pPr>
    <w:r>
      <w:rPr>
        <w:rFonts w:ascii=".VnCommercial Script" w:hAnsi=".VnCommercial Script"/>
        <w:b/>
        <w:noProof/>
        <w:color w:val="FF0000"/>
        <w:sz w:val="96"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-372110</wp:posOffset>
          </wp:positionV>
          <wp:extent cx="7499985" cy="10546715"/>
          <wp:effectExtent l="19050" t="0" r="5715" b="0"/>
          <wp:wrapNone/>
          <wp:docPr id="9" name="Picture 9" descr="thu chuc mung 33333333333-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hu chuc mung 33333333333-3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985" cy="1054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E2E66">
      <w:rPr>
        <w:rFonts w:ascii=".VnCommercial Script" w:hAnsi=".VnCommercial Script"/>
        <w:b/>
        <w:noProof/>
        <w:color w:val="FF0000"/>
        <w:sz w:val="96"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-36830</wp:posOffset>
              </wp:positionV>
              <wp:extent cx="6311900" cy="1671955"/>
              <wp:effectExtent l="4445" t="1270" r="0" b="3175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1900" cy="1671955"/>
                        <a:chOff x="981" y="676"/>
                        <a:chExt cx="9940" cy="2633"/>
                      </a:xfrm>
                    </wpg:grpSpPr>
                    <pic:pic xmlns:pic="http://schemas.openxmlformats.org/drawingml/2006/picture">
                      <pic:nvPicPr>
                        <pic:cNvPr id="2" name="Picture 3" descr="Description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1" y="947"/>
                          <a:ext cx="1694" cy="13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Description: Description: logo_a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34" y="676"/>
                          <a:ext cx="2687" cy="18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2609" y="1957"/>
                          <a:ext cx="6166" cy="1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978" w:rsidRDefault="00AF5978" w:rsidP="00AF59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left:0;text-align:left;margin-left:-16.15pt;margin-top:-2.9pt;width:497pt;height:131.65pt;z-index:251658240" coordorigin="981,676" coordsize="9940,2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Description: logo" style="position:absolute;left:981;top:947;width:1694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2rLCAAAA2gAAAA8AAABkcnMvZG93bnJldi54bWxEj0+LwjAUxO/CfofwFrzZtB5EqmlZFnZR&#10;8OKfg8dH82yrzUtNona//UYQPA4z8xtmWQ6mE3dyvrWsIEtSEMSV1S3XCg77n8kchA/IGjvLpOCP&#10;PJTFx2iJubYP3tJ9F2oRIexzVNCE0OdS+qohgz6xPXH0TtYZDFG6WmqHjwg3nZym6UwabDkuNNjT&#10;d0PVZXczCobrNdvjWqbuvLGrU/Z77Ou1VWr8OXwtQAQawjv8aq+0gik8r8Qb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nNqywgAAANoAAAAPAAAAAAAAAAAAAAAAAJ8C&#10;AABkcnMvZG93bnJldi54bWxQSwUGAAAAAAQABAD3AAAAjgMAAAAA&#10;">
                <v:imagedata r:id="rId4" o:title=" logo" chromakey="white"/>
              </v:shape>
              <v:shape id="Picture 4" o:spid="_x0000_s1028" type="#_x0000_t75" alt="Description: Description: logo_amt" style="position:absolute;left:8234;top:676;width:2687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6WUbDAAAA2gAAAA8AAABkcnMvZG93bnJldi54bWxEj9FqwkAURN8L/YflFnxrNmorbXQVEQIW&#10;fTHmA67ZaxLM3g3ZNUa/vlsQ+jjMzBlmsRpMI3rqXG1ZwTiKQRAXVtdcKsiP6fsXCOeRNTaWScGd&#10;HKyWry8LTLS98YH6zJciQNglqKDyvk2kdEVFBl1kW+LgnW1n0AfZlVJ3eAtw08hJHM+kwZrDQoUt&#10;bSoqLtnVKLj2n7n8ePzkLttle9N/n05pulNq9Das5yA8Df4//GxvtYIp/F0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pZRsMAAADaAAAADwAAAAAAAAAAAAAAAACf&#10;AgAAZHJzL2Rvd25yZXYueG1sUEsFBgAAAAAEAAQA9wAAAI8DAAAAAA==&#10;">
                <v:imagedata r:id="rId5" o:title=" logo_amt" chromakey="whi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2609;top:1957;width:6166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AF5978" w:rsidRDefault="00AF5978" w:rsidP="00AF5978"/>
                  </w:txbxContent>
                </v:textbox>
              </v:shape>
            </v:group>
          </w:pict>
        </mc:Fallback>
      </mc:AlternateContent>
    </w:r>
    <w:r w:rsidR="00041F14">
      <w:rPr>
        <w:rFonts w:ascii=".VnCommercial Script" w:hAnsi=".VnCommercial Script"/>
        <w:b/>
        <w:color w:val="FF0000"/>
        <w:sz w:val="96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attachedTemplate r:id="rId1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FC"/>
    <w:rsid w:val="00001708"/>
    <w:rsid w:val="00025C1F"/>
    <w:rsid w:val="00041F14"/>
    <w:rsid w:val="0008472D"/>
    <w:rsid w:val="000F0626"/>
    <w:rsid w:val="000F1A96"/>
    <w:rsid w:val="001112A1"/>
    <w:rsid w:val="0012247C"/>
    <w:rsid w:val="00143315"/>
    <w:rsid w:val="00172DA6"/>
    <w:rsid w:val="00186017"/>
    <w:rsid w:val="001A2453"/>
    <w:rsid w:val="001B7F68"/>
    <w:rsid w:val="001C19B4"/>
    <w:rsid w:val="001C2022"/>
    <w:rsid w:val="001E5F4B"/>
    <w:rsid w:val="00210D7D"/>
    <w:rsid w:val="00222A9A"/>
    <w:rsid w:val="00270818"/>
    <w:rsid w:val="002A24F6"/>
    <w:rsid w:val="002E18DF"/>
    <w:rsid w:val="002E1E52"/>
    <w:rsid w:val="002F61D6"/>
    <w:rsid w:val="003111F6"/>
    <w:rsid w:val="003451F7"/>
    <w:rsid w:val="0038153A"/>
    <w:rsid w:val="003A6DF0"/>
    <w:rsid w:val="003B47D7"/>
    <w:rsid w:val="00444A5C"/>
    <w:rsid w:val="00446178"/>
    <w:rsid w:val="00457081"/>
    <w:rsid w:val="004670F7"/>
    <w:rsid w:val="00485073"/>
    <w:rsid w:val="004A16D8"/>
    <w:rsid w:val="004A57D8"/>
    <w:rsid w:val="004A7DB4"/>
    <w:rsid w:val="004B48E4"/>
    <w:rsid w:val="00526474"/>
    <w:rsid w:val="00575971"/>
    <w:rsid w:val="005774F0"/>
    <w:rsid w:val="00594B52"/>
    <w:rsid w:val="005A1A25"/>
    <w:rsid w:val="005C1ED7"/>
    <w:rsid w:val="005C5659"/>
    <w:rsid w:val="006039BA"/>
    <w:rsid w:val="00621AEC"/>
    <w:rsid w:val="00623C10"/>
    <w:rsid w:val="006324A0"/>
    <w:rsid w:val="0068751D"/>
    <w:rsid w:val="006A5F76"/>
    <w:rsid w:val="006B1529"/>
    <w:rsid w:val="006C1C0A"/>
    <w:rsid w:val="006F5404"/>
    <w:rsid w:val="007220A4"/>
    <w:rsid w:val="00773118"/>
    <w:rsid w:val="007840FE"/>
    <w:rsid w:val="00791401"/>
    <w:rsid w:val="007B7CFE"/>
    <w:rsid w:val="007E4A50"/>
    <w:rsid w:val="007F18BF"/>
    <w:rsid w:val="00815DEB"/>
    <w:rsid w:val="00853CB8"/>
    <w:rsid w:val="00854540"/>
    <w:rsid w:val="00870B66"/>
    <w:rsid w:val="008779CB"/>
    <w:rsid w:val="00880607"/>
    <w:rsid w:val="00893E63"/>
    <w:rsid w:val="008A7D7F"/>
    <w:rsid w:val="008F4959"/>
    <w:rsid w:val="009727D0"/>
    <w:rsid w:val="0097300C"/>
    <w:rsid w:val="00976ACA"/>
    <w:rsid w:val="00981C63"/>
    <w:rsid w:val="00986789"/>
    <w:rsid w:val="009B0D14"/>
    <w:rsid w:val="009F6735"/>
    <w:rsid w:val="009F6BC4"/>
    <w:rsid w:val="00A2317A"/>
    <w:rsid w:val="00A33A9B"/>
    <w:rsid w:val="00A54D36"/>
    <w:rsid w:val="00A804CD"/>
    <w:rsid w:val="00A97DB1"/>
    <w:rsid w:val="00AC5F22"/>
    <w:rsid w:val="00AD6E79"/>
    <w:rsid w:val="00AE5A2A"/>
    <w:rsid w:val="00AF5964"/>
    <w:rsid w:val="00AF5978"/>
    <w:rsid w:val="00B05D53"/>
    <w:rsid w:val="00B1472F"/>
    <w:rsid w:val="00B34AE6"/>
    <w:rsid w:val="00B41368"/>
    <w:rsid w:val="00B519BE"/>
    <w:rsid w:val="00B633A6"/>
    <w:rsid w:val="00B71EFC"/>
    <w:rsid w:val="00BA2518"/>
    <w:rsid w:val="00BD3FFD"/>
    <w:rsid w:val="00BE2645"/>
    <w:rsid w:val="00BE2E66"/>
    <w:rsid w:val="00BE4A5E"/>
    <w:rsid w:val="00BF14B1"/>
    <w:rsid w:val="00BF2827"/>
    <w:rsid w:val="00C32850"/>
    <w:rsid w:val="00C64ADF"/>
    <w:rsid w:val="00C750CC"/>
    <w:rsid w:val="00C876C2"/>
    <w:rsid w:val="00CE6D5B"/>
    <w:rsid w:val="00D33FB0"/>
    <w:rsid w:val="00D41320"/>
    <w:rsid w:val="00D51371"/>
    <w:rsid w:val="00D55117"/>
    <w:rsid w:val="00D56CE5"/>
    <w:rsid w:val="00DB6497"/>
    <w:rsid w:val="00E03478"/>
    <w:rsid w:val="00E207EF"/>
    <w:rsid w:val="00E4135C"/>
    <w:rsid w:val="00E430FE"/>
    <w:rsid w:val="00E442C1"/>
    <w:rsid w:val="00E60DB9"/>
    <w:rsid w:val="00E75E4F"/>
    <w:rsid w:val="00E9041A"/>
    <w:rsid w:val="00E92F9A"/>
    <w:rsid w:val="00EA3A6C"/>
    <w:rsid w:val="00EB4E42"/>
    <w:rsid w:val="00EC1594"/>
    <w:rsid w:val="00F04977"/>
    <w:rsid w:val="00F40D79"/>
    <w:rsid w:val="00F6602A"/>
    <w:rsid w:val="00F738C1"/>
    <w:rsid w:val="00FA5C09"/>
    <w:rsid w:val="00FB6488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368174-FBD5-4050-9D35-E00A3CF5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9BE"/>
    <w:pPr>
      <w:spacing w:after="120" w:line="276" w:lineRule="auto"/>
      <w:jc w:val="both"/>
    </w:pPr>
    <w:rPr>
      <w:sz w:val="28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1E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041A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A5F7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A5F76"/>
    <w:rPr>
      <w:sz w:val="28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A5F7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A5F76"/>
    <w:rPr>
      <w:sz w:val="28"/>
      <w:szCs w:val="22"/>
      <w:lang w:val="vi-VN"/>
    </w:rPr>
  </w:style>
  <w:style w:type="paragraph" w:styleId="ListParagraph">
    <w:name w:val="List Paragraph"/>
    <w:basedOn w:val="Normal"/>
    <w:uiPriority w:val="34"/>
    <w:qFormat/>
    <w:rsid w:val="00F738C1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6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22C93-FE8F-42C9-B9E1-AFD5D54A55CC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F14C726-207B-47F0-95DB-AA67487D6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25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ngoc son</cp:lastModifiedBy>
  <cp:revision>9</cp:revision>
  <cp:lastPrinted>2017-08-31T04:28:00Z</cp:lastPrinted>
  <dcterms:created xsi:type="dcterms:W3CDTF">2017-08-31T09:24:00Z</dcterms:created>
  <dcterms:modified xsi:type="dcterms:W3CDTF">2017-09-01T10:15:00Z</dcterms:modified>
</cp:coreProperties>
</file>